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41C" w:rsidRPr="003C698A" w:rsidRDefault="003C698A" w:rsidP="003C698A">
      <w:pPr>
        <w:jc w:val="center"/>
        <w:rPr>
          <w:rFonts w:ascii="Arial Black" w:hAnsi="Arial Black"/>
          <w:noProof/>
          <w:sz w:val="32"/>
          <w:szCs w:val="32"/>
        </w:rPr>
      </w:pPr>
      <w:r w:rsidRPr="003C698A">
        <w:rPr>
          <w:rFonts w:ascii="Arial Black" w:hAnsi="Arial Black"/>
          <w:noProof/>
          <w:sz w:val="32"/>
          <w:szCs w:val="32"/>
        </w:rPr>
        <w:t>PNP vom 25.07.2022</w:t>
      </w:r>
      <w:bookmarkStart w:id="0" w:name="_GoBack"/>
      <w:bookmarkEnd w:id="0"/>
    </w:p>
    <w:p w:rsidR="003C698A" w:rsidRDefault="003C698A" w:rsidP="006808A8">
      <w:pPr>
        <w:rPr>
          <w:noProof/>
        </w:rPr>
      </w:pPr>
    </w:p>
    <w:p w:rsidR="003C698A" w:rsidRDefault="003C698A" w:rsidP="003C698A">
      <w:pPr>
        <w:jc w:val="center"/>
        <w:rPr>
          <w:rStyle w:val="IntensiveHervorhebung"/>
          <w:b w:val="0"/>
          <w:bCs w:val="0"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718A0953" wp14:editId="5794A505">
            <wp:extent cx="6480000" cy="818280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" t="1118" r="44642" b="52577"/>
                    <a:stretch/>
                  </pic:blipFill>
                  <pic:spPr bwMode="auto">
                    <a:xfrm>
                      <a:off x="0" y="0"/>
                      <a:ext cx="6480000" cy="81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0D8" w:rsidRPr="00C435E7" w:rsidRDefault="006460D8" w:rsidP="006808A8">
      <w:pPr>
        <w:rPr>
          <w:rStyle w:val="IntensiveHervorhebung"/>
          <w:b w:val="0"/>
          <w:bCs w:val="0"/>
          <w:i w:val="0"/>
          <w:iCs w:val="0"/>
          <w:color w:val="auto"/>
        </w:rPr>
      </w:pPr>
    </w:p>
    <w:sectPr w:rsidR="006460D8" w:rsidRPr="00C435E7" w:rsidSect="003C698A">
      <w:pgSz w:w="11906" w:h="16838" w:code="9"/>
      <w:pgMar w:top="1134" w:right="567" w:bottom="851" w:left="567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C7D" w:rsidRDefault="00BF6C7D" w:rsidP="00651B7E">
      <w:r>
        <w:separator/>
      </w:r>
    </w:p>
  </w:endnote>
  <w:endnote w:type="continuationSeparator" w:id="0">
    <w:p w:rsidR="00BF6C7D" w:rsidRDefault="00BF6C7D" w:rsidP="00651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C7D" w:rsidRDefault="00BF6C7D" w:rsidP="00651B7E">
      <w:r>
        <w:separator/>
      </w:r>
    </w:p>
  </w:footnote>
  <w:footnote w:type="continuationSeparator" w:id="0">
    <w:p w:rsidR="00BF6C7D" w:rsidRDefault="00BF6C7D" w:rsidP="00651B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de-DE" w:vendorID="64" w:dllVersion="131078" w:nlCheck="1" w:checkStyle="1"/>
  <w:attachedTemplate r:id="rId1"/>
  <w:defaultTabStop w:val="113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98A"/>
    <w:rsid w:val="00010565"/>
    <w:rsid w:val="00011838"/>
    <w:rsid w:val="0004343F"/>
    <w:rsid w:val="000D7263"/>
    <w:rsid w:val="001D2A7C"/>
    <w:rsid w:val="001F673C"/>
    <w:rsid w:val="00205727"/>
    <w:rsid w:val="00224708"/>
    <w:rsid w:val="002A7D84"/>
    <w:rsid w:val="002C3A71"/>
    <w:rsid w:val="002D393B"/>
    <w:rsid w:val="003309B6"/>
    <w:rsid w:val="0034277E"/>
    <w:rsid w:val="003C698A"/>
    <w:rsid w:val="003D329A"/>
    <w:rsid w:val="004E412C"/>
    <w:rsid w:val="005B641C"/>
    <w:rsid w:val="006460D8"/>
    <w:rsid w:val="00651B7E"/>
    <w:rsid w:val="006808A8"/>
    <w:rsid w:val="00681C58"/>
    <w:rsid w:val="006878B7"/>
    <w:rsid w:val="006B03E6"/>
    <w:rsid w:val="006F6A13"/>
    <w:rsid w:val="006F71CC"/>
    <w:rsid w:val="00782742"/>
    <w:rsid w:val="007A27B9"/>
    <w:rsid w:val="00820666"/>
    <w:rsid w:val="00857C75"/>
    <w:rsid w:val="008F5987"/>
    <w:rsid w:val="0090398C"/>
    <w:rsid w:val="009213F9"/>
    <w:rsid w:val="0093255D"/>
    <w:rsid w:val="009A45EA"/>
    <w:rsid w:val="00A86182"/>
    <w:rsid w:val="00B71603"/>
    <w:rsid w:val="00BF6C7D"/>
    <w:rsid w:val="00C435E7"/>
    <w:rsid w:val="00C63D4F"/>
    <w:rsid w:val="00D0714E"/>
    <w:rsid w:val="00D71FD9"/>
    <w:rsid w:val="00DD3DD4"/>
    <w:rsid w:val="00E80B3F"/>
    <w:rsid w:val="00EA0A06"/>
    <w:rsid w:val="00F3165E"/>
    <w:rsid w:val="00F550E5"/>
    <w:rsid w:val="00F973F4"/>
    <w:rsid w:val="00FA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1B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1B7E"/>
  </w:style>
  <w:style w:type="paragraph" w:styleId="Fuzeile">
    <w:name w:val="footer"/>
    <w:basedOn w:val="Standard"/>
    <w:link w:val="FuzeileZchn"/>
    <w:uiPriority w:val="99"/>
    <w:unhideWhenUsed/>
    <w:rsid w:val="00651B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1B7E"/>
  </w:style>
  <w:style w:type="character" w:styleId="IntensiveHervorhebung">
    <w:name w:val="Intense Emphasis"/>
    <w:basedOn w:val="Absatz-Standardschriftart"/>
    <w:uiPriority w:val="21"/>
    <w:rsid w:val="007A27B9"/>
    <w:rPr>
      <w:b/>
      <w:bCs/>
      <w:i/>
      <w:i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1B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1B7E"/>
  </w:style>
  <w:style w:type="paragraph" w:styleId="Fuzeile">
    <w:name w:val="footer"/>
    <w:basedOn w:val="Standard"/>
    <w:link w:val="FuzeileZchn"/>
    <w:uiPriority w:val="99"/>
    <w:unhideWhenUsed/>
    <w:rsid w:val="00651B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1B7E"/>
  </w:style>
  <w:style w:type="character" w:styleId="IntensiveHervorhebung">
    <w:name w:val="Intense Emphasis"/>
    <w:basedOn w:val="Absatz-Standardschriftart"/>
    <w:uiPriority w:val="21"/>
    <w:rsid w:val="007A27B9"/>
    <w:rPr>
      <w:b/>
      <w:bCs/>
      <w:i/>
      <w:i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wender\AppData\Roaming\Microsoft\Templates\%23%20A4%20Datum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# A4 Datum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rbr</dc:creator>
  <cp:lastModifiedBy>rbr</cp:lastModifiedBy>
  <cp:revision>1</cp:revision>
  <dcterms:created xsi:type="dcterms:W3CDTF">2022-07-25T16:03:00Z</dcterms:created>
  <dcterms:modified xsi:type="dcterms:W3CDTF">2022-07-25T16:08:00Z</dcterms:modified>
</cp:coreProperties>
</file>